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13A5C" w14:textId="665A0C00" w:rsidR="00723155" w:rsidRPr="003C56C3" w:rsidRDefault="00755114" w:rsidP="00723155">
      <w:pPr>
        <w:jc w:val="center"/>
        <w:rPr>
          <w:rFonts w:asciiTheme="minorHAnsi" w:hAnsiTheme="minorHAnsi" w:cstheme="minorHAnsi"/>
          <w:b/>
        </w:rPr>
      </w:pPr>
      <w:r w:rsidRPr="003C56C3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59264" behindDoc="1" locked="0" layoutInCell="1" allowOverlap="1" wp14:anchorId="278B50AA" wp14:editId="791D6210">
            <wp:simplePos x="0" y="0"/>
            <wp:positionH relativeFrom="page">
              <wp:posOffset>419100</wp:posOffset>
            </wp:positionH>
            <wp:positionV relativeFrom="paragraph">
              <wp:posOffset>-845597</wp:posOffset>
            </wp:positionV>
            <wp:extent cx="3124200" cy="1679171"/>
            <wp:effectExtent l="0" t="0" r="0" b="0"/>
            <wp:wrapNone/>
            <wp:docPr id="7" name="Content Placeholder 3" descr="A screenshot of a social media post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57CBE736-D5D2-4C27-927C-F4B723EBC47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3" descr="A screenshot of a social media post&#10;&#10;Description generated with very high confidence">
                      <a:extLst>
                        <a:ext uri="{FF2B5EF4-FFF2-40B4-BE49-F238E27FC236}">
                          <a16:creationId xmlns:a16="http://schemas.microsoft.com/office/drawing/2014/main" id="{57CBE736-D5D2-4C27-927C-F4B723EBC47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905" cy="1685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00677" w14:textId="77777777" w:rsidR="00755114" w:rsidRPr="003C56C3" w:rsidRDefault="00723155" w:rsidP="00755114">
      <w:pPr>
        <w:jc w:val="right"/>
        <w:rPr>
          <w:rFonts w:asciiTheme="minorHAnsi" w:hAnsiTheme="minorHAnsi" w:cstheme="minorHAnsi"/>
          <w:b/>
        </w:rPr>
      </w:pPr>
      <w:r w:rsidRPr="003C56C3">
        <w:rPr>
          <w:rFonts w:asciiTheme="minorHAnsi" w:hAnsiTheme="minorHAnsi" w:cstheme="minorHAnsi"/>
          <w:b/>
        </w:rPr>
        <w:t xml:space="preserve">LAC Monitoring Form </w:t>
      </w:r>
    </w:p>
    <w:p w14:paraId="7F1F1F8A" w14:textId="738BAB4E" w:rsidR="00723155" w:rsidRPr="003C56C3" w:rsidRDefault="00723155" w:rsidP="00755114">
      <w:pPr>
        <w:jc w:val="right"/>
        <w:rPr>
          <w:rFonts w:asciiTheme="minorHAnsi" w:hAnsiTheme="minorHAnsi" w:cstheme="minorHAnsi"/>
          <w:bCs/>
          <w:i/>
          <w:iCs/>
          <w:color w:val="FF0000"/>
          <w:sz w:val="22"/>
          <w:szCs w:val="22"/>
        </w:rPr>
      </w:pPr>
      <w:r w:rsidRPr="003C56C3">
        <w:rPr>
          <w:rFonts w:asciiTheme="minorHAnsi" w:hAnsiTheme="minorHAnsi" w:cstheme="minorHAnsi"/>
          <w:b/>
        </w:rPr>
        <w:t xml:space="preserve">Academic Year </w:t>
      </w:r>
      <w:r w:rsidR="00755114" w:rsidRPr="003C56C3">
        <w:rPr>
          <w:rFonts w:asciiTheme="minorHAnsi" w:hAnsiTheme="minorHAnsi" w:cstheme="minorHAnsi"/>
          <w:b/>
        </w:rPr>
        <w:t>202</w:t>
      </w:r>
      <w:r w:rsidR="0083006B">
        <w:rPr>
          <w:rFonts w:asciiTheme="minorHAnsi" w:hAnsiTheme="minorHAnsi" w:cstheme="minorHAnsi"/>
          <w:b/>
        </w:rPr>
        <w:t>1</w:t>
      </w:r>
      <w:r w:rsidR="00755114" w:rsidRPr="003C56C3">
        <w:rPr>
          <w:rFonts w:asciiTheme="minorHAnsi" w:hAnsiTheme="minorHAnsi" w:cstheme="minorHAnsi"/>
          <w:b/>
        </w:rPr>
        <w:t xml:space="preserve"> 202</w:t>
      </w:r>
      <w:r w:rsidR="0083006B">
        <w:rPr>
          <w:rFonts w:asciiTheme="minorHAnsi" w:hAnsiTheme="minorHAnsi" w:cstheme="minorHAnsi"/>
          <w:b/>
        </w:rPr>
        <w:t>2</w:t>
      </w:r>
    </w:p>
    <w:p w14:paraId="1A43B5C4" w14:textId="153A5DA5" w:rsidR="003C56C3" w:rsidRDefault="003C56C3" w:rsidP="00755114">
      <w:pPr>
        <w:jc w:val="right"/>
        <w:rPr>
          <w:rFonts w:asciiTheme="minorHAnsi" w:hAnsiTheme="minorHAnsi" w:cstheme="minorHAnsi"/>
          <w:bCs/>
          <w:i/>
          <w:iCs/>
          <w:color w:val="FF0000"/>
          <w:sz w:val="22"/>
          <w:szCs w:val="22"/>
        </w:rPr>
      </w:pPr>
      <w:r w:rsidRPr="003C56C3">
        <w:rPr>
          <w:rFonts w:asciiTheme="minorHAnsi" w:hAnsiTheme="minorHAnsi" w:cstheme="minorHAnsi"/>
          <w:bCs/>
          <w:i/>
          <w:iCs/>
          <w:color w:val="FF0000"/>
          <w:sz w:val="22"/>
          <w:szCs w:val="22"/>
        </w:rPr>
        <w:t>Please email to your Clerk for the next meeting</w:t>
      </w:r>
    </w:p>
    <w:p w14:paraId="356006D1" w14:textId="77777777" w:rsidR="00B76CDC" w:rsidRDefault="00E00DCE" w:rsidP="00B76CDC">
      <w:pPr>
        <w:jc w:val="right"/>
        <w:rPr>
          <w:rFonts w:asciiTheme="minorHAnsi" w:hAnsiTheme="minorHAnsi" w:cstheme="minorHAnsi"/>
          <w:bCs/>
          <w:i/>
          <w:iCs/>
          <w:color w:val="FF0000"/>
          <w:sz w:val="22"/>
          <w:szCs w:val="22"/>
        </w:rPr>
      </w:pPr>
      <w:hyperlink r:id="rId10" w:history="1">
        <w:r w:rsidR="003C56C3" w:rsidRPr="00BD46C5">
          <w:rPr>
            <w:rStyle w:val="Hyperlink"/>
            <w:rFonts w:asciiTheme="minorHAnsi" w:hAnsiTheme="minorHAnsi" w:cstheme="minorHAnsi"/>
            <w:bCs/>
            <w:i/>
            <w:iCs/>
            <w:sz w:val="22"/>
            <w:szCs w:val="22"/>
          </w:rPr>
          <w:t>Clerk1@romeromac.com</w:t>
        </w:r>
      </w:hyperlink>
      <w:r w:rsidR="003C56C3">
        <w:rPr>
          <w:rFonts w:asciiTheme="minorHAnsi" w:hAnsiTheme="minorHAnsi" w:cstheme="minorHAnsi"/>
          <w:bCs/>
          <w:i/>
          <w:iCs/>
          <w:color w:val="FF0000"/>
          <w:sz w:val="22"/>
          <w:szCs w:val="22"/>
        </w:rPr>
        <w:t xml:space="preserve"> or </w:t>
      </w:r>
      <w:hyperlink r:id="rId11" w:history="1">
        <w:r w:rsidR="003C56C3" w:rsidRPr="00BD46C5">
          <w:rPr>
            <w:rStyle w:val="Hyperlink"/>
            <w:rFonts w:asciiTheme="minorHAnsi" w:hAnsiTheme="minorHAnsi" w:cstheme="minorHAnsi"/>
            <w:bCs/>
            <w:i/>
            <w:iCs/>
            <w:sz w:val="22"/>
            <w:szCs w:val="22"/>
          </w:rPr>
          <w:t>Clerk2@romeromac.com</w:t>
        </w:r>
      </w:hyperlink>
      <w:r w:rsidR="003C56C3">
        <w:rPr>
          <w:rFonts w:asciiTheme="minorHAnsi" w:hAnsiTheme="minorHAnsi" w:cstheme="minorHAnsi"/>
          <w:bCs/>
          <w:i/>
          <w:iCs/>
          <w:color w:val="FF0000"/>
          <w:sz w:val="22"/>
          <w:szCs w:val="22"/>
        </w:rPr>
        <w:t xml:space="preserve"> </w:t>
      </w:r>
      <w:r w:rsidR="003C56C3" w:rsidRPr="003C56C3">
        <w:rPr>
          <w:rFonts w:asciiTheme="minorHAnsi" w:hAnsiTheme="minorHAnsi" w:cstheme="minorHAnsi"/>
          <w:bCs/>
          <w:i/>
          <w:iCs/>
          <w:sz w:val="22"/>
          <w:szCs w:val="22"/>
        </w:rPr>
        <w:t>(GS/ SSPP)</w:t>
      </w:r>
    </w:p>
    <w:p w14:paraId="4BCCEF84" w14:textId="77777777" w:rsidR="00B76CDC" w:rsidRDefault="00B76CDC" w:rsidP="00B76CDC">
      <w:pPr>
        <w:rPr>
          <w:rFonts w:asciiTheme="minorHAnsi" w:hAnsiTheme="minorHAnsi" w:cstheme="minorHAnsi"/>
          <w:bCs/>
          <w:sz w:val="20"/>
          <w:szCs w:val="20"/>
        </w:rPr>
      </w:pPr>
    </w:p>
    <w:p w14:paraId="1875534A" w14:textId="100D8AF9" w:rsidR="00964817" w:rsidRDefault="00B76CDC" w:rsidP="00B76CDC">
      <w:pPr>
        <w:rPr>
          <w:rFonts w:asciiTheme="minorHAnsi" w:hAnsiTheme="minorHAnsi" w:cstheme="minorHAnsi"/>
          <w:bCs/>
          <w:sz w:val="20"/>
          <w:szCs w:val="20"/>
        </w:rPr>
      </w:pPr>
      <w:r w:rsidRPr="00B76CDC">
        <w:rPr>
          <w:rFonts w:asciiTheme="minorHAnsi" w:hAnsiTheme="minorHAnsi" w:cstheme="minorHAnsi"/>
          <w:bCs/>
          <w:sz w:val="20"/>
          <w:szCs w:val="20"/>
        </w:rPr>
        <w:t xml:space="preserve">For monitoring Catholic Life, RE, Prayer and Liturgy (CW) </w:t>
      </w:r>
      <w:r w:rsidR="00964817" w:rsidRPr="00B76CDC">
        <w:rPr>
          <w:rFonts w:asciiTheme="minorHAnsi" w:hAnsiTheme="minorHAnsi" w:cstheme="minorHAnsi"/>
          <w:bCs/>
          <w:sz w:val="20"/>
          <w:szCs w:val="20"/>
        </w:rPr>
        <w:t>Self evaluation</w:t>
      </w:r>
      <w:r w:rsidRPr="00B76CDC">
        <w:rPr>
          <w:rFonts w:asciiTheme="minorHAnsi" w:hAnsiTheme="minorHAnsi" w:cstheme="minorHAnsi"/>
          <w:bCs/>
          <w:sz w:val="20"/>
          <w:szCs w:val="20"/>
        </w:rPr>
        <w:t xml:space="preserve"> doc</w:t>
      </w:r>
      <w:r w:rsidR="00964817" w:rsidRPr="00B76CDC">
        <w:rPr>
          <w:rFonts w:asciiTheme="minorHAnsi" w:hAnsiTheme="minorHAnsi" w:cstheme="minorHAnsi"/>
          <w:bCs/>
          <w:sz w:val="20"/>
          <w:szCs w:val="20"/>
        </w:rPr>
        <w:t xml:space="preserve"> for S48 Document </w:t>
      </w:r>
      <w:hyperlink r:id="rId12" w:history="1">
        <w:r w:rsidR="00964817" w:rsidRPr="00B76CDC">
          <w:rPr>
            <w:rStyle w:val="Hyperlink"/>
            <w:rFonts w:asciiTheme="minorHAnsi" w:hAnsiTheme="minorHAnsi" w:cstheme="minorHAnsi"/>
            <w:bCs/>
            <w:color w:val="auto"/>
            <w:sz w:val="20"/>
            <w:szCs w:val="20"/>
          </w:rPr>
          <w:t>here</w:t>
        </w:r>
      </w:hyperlink>
      <w:r w:rsidRPr="00B76CDC">
        <w:rPr>
          <w:rFonts w:asciiTheme="minorHAnsi" w:hAnsiTheme="minorHAnsi" w:cstheme="minorHAnsi"/>
          <w:bCs/>
          <w:sz w:val="20"/>
          <w:szCs w:val="20"/>
        </w:rPr>
        <w:t xml:space="preserve"> to aid thoughts</w:t>
      </w:r>
    </w:p>
    <w:p w14:paraId="72993B22" w14:textId="77777777" w:rsidR="00B76CDC" w:rsidRPr="00B76CDC" w:rsidRDefault="00B76CDC" w:rsidP="00B76CDC">
      <w:pPr>
        <w:rPr>
          <w:rFonts w:asciiTheme="minorHAnsi" w:hAnsiTheme="minorHAnsi" w:cstheme="minorHAnsi"/>
          <w:bCs/>
          <w:i/>
          <w:iCs/>
          <w:color w:val="FF0000"/>
          <w:sz w:val="20"/>
          <w:szCs w:val="20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0"/>
        <w:gridCol w:w="3544"/>
      </w:tblGrid>
      <w:tr w:rsidR="00723155" w:rsidRPr="003C56C3" w14:paraId="200AEA1F" w14:textId="77777777" w:rsidTr="00804D8C">
        <w:tc>
          <w:tcPr>
            <w:tcW w:w="7230" w:type="dxa"/>
            <w:shd w:val="clear" w:color="auto" w:fill="auto"/>
          </w:tcPr>
          <w:p w14:paraId="5E9957B7" w14:textId="77777777" w:rsidR="00723155" w:rsidRPr="003C56C3" w:rsidRDefault="00723155" w:rsidP="00804D8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C56C3">
              <w:rPr>
                <w:rFonts w:asciiTheme="minorHAnsi" w:hAnsiTheme="minorHAnsi" w:cstheme="minorHAnsi"/>
                <w:b/>
                <w:sz w:val="22"/>
                <w:szCs w:val="22"/>
              </w:rPr>
              <w:t>Name</w:t>
            </w:r>
            <w:r w:rsidRPr="003C56C3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  <w:p w14:paraId="3BC6E9A3" w14:textId="77777777" w:rsidR="00723155" w:rsidRPr="003C56C3" w:rsidRDefault="00723155" w:rsidP="00804D8C">
            <w:pPr>
              <w:rPr>
                <w:rFonts w:asciiTheme="minorHAnsi" w:hAnsiTheme="minorHAnsi" w:cstheme="minorHAnsi"/>
                <w:b/>
                <w:sz w:val="16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58FDEA1B" w14:textId="77777777" w:rsidR="00723155" w:rsidRPr="003C56C3" w:rsidRDefault="00723155" w:rsidP="00804D8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C56C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Date:  </w:t>
            </w:r>
          </w:p>
        </w:tc>
      </w:tr>
      <w:tr w:rsidR="00723155" w:rsidRPr="003C56C3" w14:paraId="0F0FE2E5" w14:textId="77777777" w:rsidTr="003C56C3">
        <w:trPr>
          <w:trHeight w:val="326"/>
        </w:trPr>
        <w:tc>
          <w:tcPr>
            <w:tcW w:w="10774" w:type="dxa"/>
            <w:gridSpan w:val="2"/>
            <w:shd w:val="clear" w:color="auto" w:fill="auto"/>
          </w:tcPr>
          <w:p w14:paraId="6E56B2A2" w14:textId="114E8D13" w:rsidR="00723155" w:rsidRPr="003C56C3" w:rsidRDefault="00723155" w:rsidP="00804D8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C56C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Focus of visit (link to </w:t>
            </w:r>
            <w:r w:rsidR="00755114" w:rsidRPr="003C56C3">
              <w:rPr>
                <w:rFonts w:asciiTheme="minorHAnsi" w:hAnsiTheme="minorHAnsi" w:cstheme="minorHAnsi"/>
                <w:b/>
                <w:sz w:val="22"/>
                <w:szCs w:val="22"/>
              </w:rPr>
              <w:t>Academy Improvement</w:t>
            </w:r>
            <w:r w:rsidRPr="003C56C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plan):</w:t>
            </w:r>
          </w:p>
        </w:tc>
      </w:tr>
      <w:tr w:rsidR="003C56C3" w:rsidRPr="003C56C3" w14:paraId="02BCD447" w14:textId="77777777" w:rsidTr="00804D8C">
        <w:trPr>
          <w:trHeight w:val="1560"/>
        </w:trPr>
        <w:tc>
          <w:tcPr>
            <w:tcW w:w="10774" w:type="dxa"/>
            <w:gridSpan w:val="2"/>
            <w:shd w:val="clear" w:color="auto" w:fill="auto"/>
          </w:tcPr>
          <w:p w14:paraId="60806D8A" w14:textId="77777777" w:rsidR="003C56C3" w:rsidRPr="003C56C3" w:rsidRDefault="003C56C3" w:rsidP="00804D8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9F73F8B" w14:textId="77777777" w:rsidR="003C56C3" w:rsidRPr="003C56C3" w:rsidRDefault="003C56C3" w:rsidP="00804D8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D4D8D5D" w14:textId="77777777" w:rsidR="003C56C3" w:rsidRPr="003C56C3" w:rsidRDefault="003C56C3" w:rsidP="00804D8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33508C6" w14:textId="77777777" w:rsidR="003C56C3" w:rsidRPr="003C56C3" w:rsidRDefault="003C56C3" w:rsidP="00804D8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6C305A9" w14:textId="77777777" w:rsidR="003C56C3" w:rsidRPr="003C56C3" w:rsidRDefault="003C56C3" w:rsidP="00804D8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723155" w:rsidRPr="003C56C3" w14:paraId="72EFCFFC" w14:textId="77777777" w:rsidTr="003C56C3">
        <w:trPr>
          <w:trHeight w:val="454"/>
        </w:trPr>
        <w:tc>
          <w:tcPr>
            <w:tcW w:w="10774" w:type="dxa"/>
            <w:gridSpan w:val="2"/>
            <w:shd w:val="clear" w:color="auto" w:fill="auto"/>
          </w:tcPr>
          <w:p w14:paraId="5DD19B63" w14:textId="188DE97D" w:rsidR="00D53094" w:rsidRPr="003C56C3" w:rsidRDefault="00723155" w:rsidP="00804D8C">
            <w:pPr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</w:rPr>
            </w:pPr>
            <w:r w:rsidRPr="003C56C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Summary of activities </w:t>
            </w:r>
            <w:r w:rsidR="00D53094" w:rsidRPr="003C56C3">
              <w:rPr>
                <w:rFonts w:asciiTheme="minorHAnsi" w:hAnsiTheme="minorHAnsi" w:cstheme="minorHAnsi"/>
                <w:b/>
                <w:sz w:val="22"/>
                <w:szCs w:val="22"/>
              </w:rPr>
              <w:t>(this could be virtual on Teams)</w:t>
            </w:r>
          </w:p>
          <w:p w14:paraId="5F7DAA01" w14:textId="1689D57E" w:rsidR="00723155" w:rsidRPr="003C56C3" w:rsidRDefault="00723155" w:rsidP="00804D8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C56C3"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</w:rPr>
              <w:t>(e.g. talking to staff and pupils, looking at specific resources, books or having lunch</w:t>
            </w:r>
            <w:r w:rsidR="00755114" w:rsidRPr="003C56C3"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</w:rPr>
              <w:t>, lesson visits</w:t>
            </w:r>
            <w:r w:rsidRPr="003C56C3"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</w:rPr>
              <w:t>):</w:t>
            </w:r>
          </w:p>
        </w:tc>
      </w:tr>
      <w:tr w:rsidR="003C56C3" w:rsidRPr="003C56C3" w14:paraId="0895105C" w14:textId="77777777" w:rsidTr="00804D8C">
        <w:trPr>
          <w:trHeight w:val="1697"/>
        </w:trPr>
        <w:tc>
          <w:tcPr>
            <w:tcW w:w="10774" w:type="dxa"/>
            <w:gridSpan w:val="2"/>
            <w:shd w:val="clear" w:color="auto" w:fill="auto"/>
          </w:tcPr>
          <w:p w14:paraId="1ECC346D" w14:textId="77777777" w:rsidR="003C56C3" w:rsidRPr="003C56C3" w:rsidRDefault="003C56C3" w:rsidP="00804D8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B040C9F" w14:textId="77777777" w:rsidR="003C56C3" w:rsidRPr="003C56C3" w:rsidRDefault="003C56C3" w:rsidP="00804D8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564FB85" w14:textId="77777777" w:rsidR="003C56C3" w:rsidRPr="003C56C3" w:rsidRDefault="003C56C3" w:rsidP="00804D8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E11C2EF" w14:textId="77777777" w:rsidR="003C56C3" w:rsidRPr="003C56C3" w:rsidRDefault="003C56C3" w:rsidP="00804D8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A700558" w14:textId="77777777" w:rsidR="003C56C3" w:rsidRPr="003C56C3" w:rsidRDefault="003C56C3" w:rsidP="00804D8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551A789" w14:textId="77777777" w:rsidR="003C56C3" w:rsidRPr="003C56C3" w:rsidRDefault="003C56C3" w:rsidP="00804D8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723155" w:rsidRPr="003C56C3" w14:paraId="12EA198C" w14:textId="77777777" w:rsidTr="003C56C3">
        <w:trPr>
          <w:trHeight w:val="214"/>
        </w:trPr>
        <w:tc>
          <w:tcPr>
            <w:tcW w:w="10774" w:type="dxa"/>
            <w:gridSpan w:val="2"/>
            <w:shd w:val="clear" w:color="auto" w:fill="auto"/>
          </w:tcPr>
          <w:p w14:paraId="1418B525" w14:textId="40D5322B" w:rsidR="00723155" w:rsidRPr="003C56C3" w:rsidRDefault="00723155" w:rsidP="00804D8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C56C3">
              <w:rPr>
                <w:rFonts w:asciiTheme="minorHAnsi" w:hAnsiTheme="minorHAnsi" w:cstheme="minorHAnsi"/>
                <w:b/>
                <w:sz w:val="22"/>
                <w:szCs w:val="22"/>
              </w:rPr>
              <w:t>What have I learn</w:t>
            </w:r>
            <w:r w:rsidR="00755114" w:rsidRPr="003C56C3">
              <w:rPr>
                <w:rFonts w:asciiTheme="minorHAnsi" w:hAnsiTheme="minorHAnsi" w:cstheme="minorHAnsi"/>
                <w:b/>
                <w:sz w:val="22"/>
                <w:szCs w:val="22"/>
              </w:rPr>
              <w:t>ed</w:t>
            </w:r>
            <w:r w:rsidRPr="003C56C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as a result of my visit (relate back to focus of visit):</w:t>
            </w:r>
          </w:p>
        </w:tc>
      </w:tr>
      <w:tr w:rsidR="003C56C3" w:rsidRPr="003C56C3" w14:paraId="1C42FB40" w14:textId="77777777" w:rsidTr="00804D8C">
        <w:trPr>
          <w:trHeight w:val="1937"/>
        </w:trPr>
        <w:tc>
          <w:tcPr>
            <w:tcW w:w="10774" w:type="dxa"/>
            <w:gridSpan w:val="2"/>
            <w:shd w:val="clear" w:color="auto" w:fill="auto"/>
          </w:tcPr>
          <w:p w14:paraId="357460E9" w14:textId="77777777" w:rsidR="003C56C3" w:rsidRPr="003C56C3" w:rsidRDefault="003C56C3" w:rsidP="00804D8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CB694F9" w14:textId="77777777" w:rsidR="003C56C3" w:rsidRPr="003C56C3" w:rsidRDefault="003C56C3" w:rsidP="00804D8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37DF57E" w14:textId="77777777" w:rsidR="003C56C3" w:rsidRPr="003C56C3" w:rsidRDefault="003C56C3" w:rsidP="00804D8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23F9EDD" w14:textId="77777777" w:rsidR="003C56C3" w:rsidRPr="003C56C3" w:rsidRDefault="003C56C3" w:rsidP="00804D8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DBE780D" w14:textId="77777777" w:rsidR="003C56C3" w:rsidRPr="003C56C3" w:rsidRDefault="003C56C3" w:rsidP="00804D8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F10568D" w14:textId="77777777" w:rsidR="003C56C3" w:rsidRPr="003C56C3" w:rsidRDefault="003C56C3" w:rsidP="00804D8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485CE2B" w14:textId="77777777" w:rsidR="003C56C3" w:rsidRPr="003C56C3" w:rsidRDefault="003C56C3" w:rsidP="00804D8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723155" w:rsidRPr="003C56C3" w14:paraId="044FFD17" w14:textId="77777777" w:rsidTr="003C56C3">
        <w:trPr>
          <w:trHeight w:val="145"/>
        </w:trPr>
        <w:tc>
          <w:tcPr>
            <w:tcW w:w="10774" w:type="dxa"/>
            <w:gridSpan w:val="2"/>
            <w:shd w:val="clear" w:color="auto" w:fill="auto"/>
          </w:tcPr>
          <w:p w14:paraId="3CF0FE13" w14:textId="7CABEFF9" w:rsidR="00723155" w:rsidRPr="003C56C3" w:rsidRDefault="00723155" w:rsidP="00804D8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C56C3">
              <w:rPr>
                <w:rFonts w:asciiTheme="minorHAnsi" w:hAnsiTheme="minorHAnsi" w:cstheme="minorHAnsi"/>
                <w:b/>
                <w:sz w:val="22"/>
                <w:szCs w:val="22"/>
              </w:rPr>
              <w:t>Aspects I would like clarified/questions I have:</w:t>
            </w:r>
          </w:p>
        </w:tc>
      </w:tr>
      <w:tr w:rsidR="003C56C3" w:rsidRPr="003C56C3" w14:paraId="47AF0642" w14:textId="77777777" w:rsidTr="00804D8C">
        <w:trPr>
          <w:trHeight w:val="2006"/>
        </w:trPr>
        <w:tc>
          <w:tcPr>
            <w:tcW w:w="10774" w:type="dxa"/>
            <w:gridSpan w:val="2"/>
            <w:shd w:val="clear" w:color="auto" w:fill="auto"/>
          </w:tcPr>
          <w:p w14:paraId="70B352C7" w14:textId="77777777" w:rsidR="003C56C3" w:rsidRPr="003C56C3" w:rsidRDefault="003C56C3" w:rsidP="00804D8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A7B84BF" w14:textId="77777777" w:rsidR="003C56C3" w:rsidRPr="003C56C3" w:rsidRDefault="003C56C3" w:rsidP="00804D8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FA04EF4" w14:textId="77777777" w:rsidR="003C56C3" w:rsidRPr="003C56C3" w:rsidRDefault="003C56C3" w:rsidP="00804D8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401CFFE" w14:textId="77777777" w:rsidR="003C56C3" w:rsidRPr="003C56C3" w:rsidRDefault="003C56C3" w:rsidP="00804D8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CBAD05C" w14:textId="77777777" w:rsidR="006655B5" w:rsidRPr="003C56C3" w:rsidRDefault="006655B5" w:rsidP="00804D8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A011C7E" w14:textId="77777777" w:rsidR="003C56C3" w:rsidRPr="003C56C3" w:rsidRDefault="003C56C3" w:rsidP="00804D8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723155" w:rsidRPr="003C56C3" w14:paraId="7151ED05" w14:textId="77777777" w:rsidTr="003C56C3">
        <w:trPr>
          <w:trHeight w:val="180"/>
        </w:trPr>
        <w:tc>
          <w:tcPr>
            <w:tcW w:w="10774" w:type="dxa"/>
            <w:gridSpan w:val="2"/>
            <w:shd w:val="clear" w:color="auto" w:fill="auto"/>
          </w:tcPr>
          <w:p w14:paraId="1F509431" w14:textId="01AE49E0" w:rsidR="00723155" w:rsidRPr="003C56C3" w:rsidRDefault="00723155" w:rsidP="00804D8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C56C3">
              <w:rPr>
                <w:rFonts w:asciiTheme="minorHAnsi" w:hAnsiTheme="minorHAnsi" w:cstheme="minorHAnsi"/>
                <w:b/>
                <w:sz w:val="22"/>
                <w:szCs w:val="22"/>
              </w:rPr>
              <w:t>Actions</w:t>
            </w:r>
            <w:r w:rsidR="00755114" w:rsidRPr="003C56C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or key learning points</w:t>
            </w:r>
            <w:r w:rsidRPr="003C56C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for the </w:t>
            </w:r>
            <w:r w:rsidR="00755114" w:rsidRPr="003C56C3">
              <w:rPr>
                <w:rFonts w:asciiTheme="minorHAnsi" w:hAnsiTheme="minorHAnsi" w:cstheme="minorHAnsi"/>
                <w:b/>
                <w:sz w:val="22"/>
                <w:szCs w:val="22"/>
              </w:rPr>
              <w:t>Academy Committee</w:t>
            </w:r>
            <w:r w:rsidRPr="003C56C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to consider:</w:t>
            </w:r>
          </w:p>
        </w:tc>
      </w:tr>
      <w:tr w:rsidR="003C56C3" w:rsidRPr="003C56C3" w14:paraId="2616E40C" w14:textId="77777777" w:rsidTr="003C56C3">
        <w:trPr>
          <w:trHeight w:val="1052"/>
        </w:trPr>
        <w:tc>
          <w:tcPr>
            <w:tcW w:w="10774" w:type="dxa"/>
            <w:gridSpan w:val="2"/>
            <w:shd w:val="clear" w:color="auto" w:fill="auto"/>
          </w:tcPr>
          <w:p w14:paraId="66052B4C" w14:textId="77777777" w:rsidR="003C56C3" w:rsidRPr="003C56C3" w:rsidRDefault="003C56C3" w:rsidP="00804D8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F5AFF5D" w14:textId="77777777" w:rsidR="003C56C3" w:rsidRPr="003C56C3" w:rsidRDefault="003C56C3" w:rsidP="00804D8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8DC978A" w14:textId="77777777" w:rsidR="003C56C3" w:rsidRPr="003C56C3" w:rsidRDefault="003C56C3" w:rsidP="00804D8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59F94A9" w14:textId="77777777" w:rsidR="003C56C3" w:rsidRPr="003C56C3" w:rsidRDefault="003C56C3" w:rsidP="00804D8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723155" w:rsidRPr="003C56C3" w14:paraId="62381B25" w14:textId="77777777" w:rsidTr="003C56C3">
        <w:trPr>
          <w:trHeight w:val="188"/>
        </w:trPr>
        <w:tc>
          <w:tcPr>
            <w:tcW w:w="10774" w:type="dxa"/>
            <w:gridSpan w:val="2"/>
            <w:shd w:val="clear" w:color="auto" w:fill="auto"/>
          </w:tcPr>
          <w:p w14:paraId="7BBB79AF" w14:textId="62324D5B" w:rsidR="00723155" w:rsidRPr="003C56C3" w:rsidRDefault="00723155" w:rsidP="00804D8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C56C3">
              <w:rPr>
                <w:rFonts w:asciiTheme="minorHAnsi" w:hAnsiTheme="minorHAnsi" w:cstheme="minorHAnsi"/>
                <w:b/>
                <w:sz w:val="22"/>
                <w:szCs w:val="22"/>
              </w:rPr>
              <w:t>Any other comments/ideas for future visits:</w:t>
            </w:r>
          </w:p>
        </w:tc>
      </w:tr>
      <w:tr w:rsidR="003C56C3" w:rsidRPr="003C56C3" w14:paraId="0A45D58B" w14:textId="77777777" w:rsidTr="00804D8C">
        <w:trPr>
          <w:trHeight w:val="626"/>
        </w:trPr>
        <w:tc>
          <w:tcPr>
            <w:tcW w:w="10774" w:type="dxa"/>
            <w:gridSpan w:val="2"/>
            <w:shd w:val="clear" w:color="auto" w:fill="auto"/>
          </w:tcPr>
          <w:p w14:paraId="08114E5C" w14:textId="77777777" w:rsidR="003C56C3" w:rsidRPr="003C56C3" w:rsidRDefault="003C56C3" w:rsidP="00804D8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AF7DC91" w14:textId="77777777" w:rsidR="003C56C3" w:rsidRPr="003C56C3" w:rsidRDefault="003C56C3" w:rsidP="00804D8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D748602" w14:textId="31D5628B" w:rsidR="003C56C3" w:rsidRPr="003C56C3" w:rsidRDefault="003C56C3" w:rsidP="00804D8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C56C3">
              <w:rPr>
                <w:rFonts w:asciiTheme="minorHAnsi" w:hAnsiTheme="minorHAnsi" w:cstheme="minorHAnsi"/>
                <w:b/>
                <w:sz w:val="22"/>
                <w:szCs w:val="22"/>
              </w:rPr>
              <w:t>Signed: ………………………………………………………..</w:t>
            </w:r>
          </w:p>
        </w:tc>
      </w:tr>
    </w:tbl>
    <w:p w14:paraId="1D763BED" w14:textId="177BF5F8" w:rsidR="0027272C" w:rsidRPr="003C56C3" w:rsidRDefault="0027272C">
      <w:pPr>
        <w:rPr>
          <w:rFonts w:asciiTheme="minorHAnsi" w:hAnsiTheme="minorHAnsi" w:cstheme="minorHAnsi"/>
        </w:rPr>
      </w:pPr>
    </w:p>
    <w:p w14:paraId="0997DFC6" w14:textId="3BB9EA30" w:rsidR="00755114" w:rsidRPr="003C56C3" w:rsidRDefault="00755114">
      <w:pPr>
        <w:rPr>
          <w:rFonts w:asciiTheme="minorHAnsi" w:hAnsiTheme="minorHAnsi" w:cstheme="minorHAnsi"/>
        </w:rPr>
      </w:pPr>
    </w:p>
    <w:p w14:paraId="452B37CC" w14:textId="6CBE5CD3" w:rsidR="00755114" w:rsidRPr="003C56C3" w:rsidRDefault="00755114">
      <w:pPr>
        <w:rPr>
          <w:rFonts w:asciiTheme="minorHAnsi" w:hAnsiTheme="minorHAnsi" w:cstheme="minorHAnsi"/>
        </w:rPr>
      </w:pPr>
    </w:p>
    <w:sectPr w:rsidR="00755114" w:rsidRPr="003C56C3" w:rsidSect="003C56C3">
      <w:headerReference w:type="default" r:id="rId13"/>
      <w:footerReference w:type="default" r:id="rId14"/>
      <w:pgSz w:w="11900" w:h="16840"/>
      <w:pgMar w:top="1440" w:right="56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9E54D" w14:textId="77777777" w:rsidR="00E00DCE" w:rsidRDefault="00E00DCE" w:rsidP="00A40DD6">
      <w:r>
        <w:separator/>
      </w:r>
    </w:p>
  </w:endnote>
  <w:endnote w:type="continuationSeparator" w:id="0">
    <w:p w14:paraId="409EC87A" w14:textId="77777777" w:rsidR="00E00DCE" w:rsidRDefault="00E00DCE" w:rsidP="00A40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5201F" w14:textId="77777777" w:rsidR="00537178" w:rsidRDefault="009A65A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CB4006" wp14:editId="1663F010">
          <wp:simplePos x="0" y="0"/>
          <wp:positionH relativeFrom="column">
            <wp:posOffset>-914400</wp:posOffset>
          </wp:positionH>
          <wp:positionV relativeFrom="paragraph">
            <wp:posOffset>-852805</wp:posOffset>
          </wp:positionV>
          <wp:extent cx="7553325" cy="147066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470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7E36E" w14:textId="77777777" w:rsidR="00E00DCE" w:rsidRDefault="00E00DCE" w:rsidP="00A40DD6">
      <w:r>
        <w:separator/>
      </w:r>
    </w:p>
  </w:footnote>
  <w:footnote w:type="continuationSeparator" w:id="0">
    <w:p w14:paraId="34FCFC3E" w14:textId="77777777" w:rsidR="00E00DCE" w:rsidRDefault="00E00DCE" w:rsidP="00A40D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C1454" w14:textId="77777777" w:rsidR="00A40DD6" w:rsidRDefault="009A65A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8BBC64D" wp14:editId="56B37CE5">
          <wp:simplePos x="0" y="0"/>
          <wp:positionH relativeFrom="column">
            <wp:posOffset>3124200</wp:posOffset>
          </wp:positionH>
          <wp:positionV relativeFrom="paragraph">
            <wp:posOffset>-457200</wp:posOffset>
          </wp:positionV>
          <wp:extent cx="3514725" cy="115252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472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114"/>
    <w:rsid w:val="00067478"/>
    <w:rsid w:val="000A525C"/>
    <w:rsid w:val="00200463"/>
    <w:rsid w:val="0027272C"/>
    <w:rsid w:val="003C56C3"/>
    <w:rsid w:val="003F3ABB"/>
    <w:rsid w:val="00442239"/>
    <w:rsid w:val="00474363"/>
    <w:rsid w:val="00482968"/>
    <w:rsid w:val="004D1E3D"/>
    <w:rsid w:val="00537178"/>
    <w:rsid w:val="005B2646"/>
    <w:rsid w:val="005C7311"/>
    <w:rsid w:val="006655B5"/>
    <w:rsid w:val="006C7A23"/>
    <w:rsid w:val="006F2C5A"/>
    <w:rsid w:val="00723155"/>
    <w:rsid w:val="00755114"/>
    <w:rsid w:val="00802978"/>
    <w:rsid w:val="00804D8C"/>
    <w:rsid w:val="0083006B"/>
    <w:rsid w:val="008A5D2D"/>
    <w:rsid w:val="008E1884"/>
    <w:rsid w:val="009122E6"/>
    <w:rsid w:val="00964817"/>
    <w:rsid w:val="009A65A1"/>
    <w:rsid w:val="00A2111E"/>
    <w:rsid w:val="00A40DD6"/>
    <w:rsid w:val="00AD139C"/>
    <w:rsid w:val="00AD40B0"/>
    <w:rsid w:val="00B00B83"/>
    <w:rsid w:val="00B631D5"/>
    <w:rsid w:val="00B76CDC"/>
    <w:rsid w:val="00D53094"/>
    <w:rsid w:val="00E00DCE"/>
    <w:rsid w:val="00F16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812717"/>
  <w14:defaultImageDpi w14:val="32767"/>
  <w15:chartTrackingRefBased/>
  <w15:docId w15:val="{C24D4651-B2F7-4CC0-A331-0E66FB273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0DD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0DD6"/>
  </w:style>
  <w:style w:type="paragraph" w:styleId="Footer">
    <w:name w:val="footer"/>
    <w:basedOn w:val="Normal"/>
    <w:link w:val="FooterChar"/>
    <w:uiPriority w:val="99"/>
    <w:unhideWhenUsed/>
    <w:rsid w:val="00A40DD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0DD6"/>
  </w:style>
  <w:style w:type="table" w:styleId="TableGrid">
    <w:name w:val="Table Grid"/>
    <w:basedOn w:val="TableNormal"/>
    <w:uiPriority w:val="59"/>
    <w:rsid w:val="0072315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51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114"/>
    <w:rPr>
      <w:rFonts w:ascii="Segoe UI" w:hAnsi="Segoe UI" w:cs="Segoe UI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3C56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56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://www.catholiceducation.org.uk/guidance-for-schools/governance/item/download/36898_73ba32fbf50e1228f438fc82b5ce1878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lerk2@romeromac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Clerk1@romeromac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enQuinn\Documents\Custom%20Office%20Templates\Monitoring%20Visi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F83766768F2441969BD6D65E37E187" ma:contentTypeVersion="12" ma:contentTypeDescription="Create a new document." ma:contentTypeScope="" ma:versionID="e330a0e32dfe84f5391475959ea27cbd">
  <xsd:schema xmlns:xsd="http://www.w3.org/2001/XMLSchema" xmlns:xs="http://www.w3.org/2001/XMLSchema" xmlns:p="http://schemas.microsoft.com/office/2006/metadata/properties" xmlns:ns2="344d189c-05a1-43ba-bd3b-ba72791c8cf8" xmlns:ns3="6d856878-177b-4f87-a913-a0b29f2d76c3" targetNamespace="http://schemas.microsoft.com/office/2006/metadata/properties" ma:root="true" ma:fieldsID="78a534cb0f85514f41f708f379aa04ca" ns2:_="" ns3:_="">
    <xsd:import namespace="344d189c-05a1-43ba-bd3b-ba72791c8cf8"/>
    <xsd:import namespace="6d856878-177b-4f87-a913-a0b29f2d76c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4d189c-05a1-43ba-bd3b-ba72791c8c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56878-177b-4f87-a913-a0b29f2d76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FB52AD-CA03-467F-8764-CA6B33BABE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CCA55C7-7B22-480F-BAD7-49A1CCE17F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4d189c-05a1-43ba-bd3b-ba72791c8cf8"/>
    <ds:schemaRef ds:uri="6d856878-177b-4f87-a913-a0b29f2d76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D8D158-6AB7-4AB7-911B-942830F3CF0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Monitoring Visit Template</Template>
  <TotalTime>0</TotalTime>
  <Pages>2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Quinn</dc:creator>
  <cp:keywords/>
  <cp:lastModifiedBy>Helen Quinn</cp:lastModifiedBy>
  <cp:revision>2</cp:revision>
  <cp:lastPrinted>2019-11-11T13:22:00Z</cp:lastPrinted>
  <dcterms:created xsi:type="dcterms:W3CDTF">2022-01-14T11:33:00Z</dcterms:created>
  <dcterms:modified xsi:type="dcterms:W3CDTF">2022-01-14T11:33:00Z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0x0101004DF83766768F2441969BD6D65E37E187</vt:lpwstr>
  </property>
</Properties>
</file>