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04A2A0" w14:textId="77777777" w:rsidR="00CE11E5" w:rsidRDefault="000D3FC9" w:rsidP="000D3FC9">
      <w:pPr>
        <w:pStyle w:val="Addressee"/>
        <w:jc w:val="center"/>
        <w:rPr>
          <w:rFonts w:ascii="SassoonPrimaryInfant" w:hAnsi="SassoonPrimaryInfant"/>
          <w:b/>
          <w:sz w:val="36"/>
          <w:szCs w:val="24"/>
          <w:u w:val="single"/>
        </w:rPr>
      </w:pPr>
      <w:r w:rsidRPr="000D3FC9">
        <w:rPr>
          <w:rFonts w:ascii="SassoonPrimaryInfant" w:hAnsi="SassoonPrimaryInfant"/>
          <w:b/>
          <w:sz w:val="36"/>
          <w:szCs w:val="24"/>
          <w:u w:val="single"/>
        </w:rPr>
        <w:t>Vocations Mass</w:t>
      </w:r>
    </w:p>
    <w:p w14:paraId="3BDF9563" w14:textId="77777777" w:rsidR="000D3FC9" w:rsidRPr="000D3FC9" w:rsidRDefault="000D3FC9" w:rsidP="000D3FC9">
      <w:pPr>
        <w:pStyle w:val="Addressee"/>
        <w:jc w:val="center"/>
        <w:rPr>
          <w:rFonts w:ascii="SassoonPrimaryInfant" w:hAnsi="SassoonPrimaryInfant"/>
          <w:b/>
          <w:i/>
          <w:sz w:val="44"/>
          <w:szCs w:val="24"/>
          <w:u w:val="single"/>
        </w:rPr>
      </w:pPr>
    </w:p>
    <w:p w14:paraId="0B72D8D3" w14:textId="77777777" w:rsidR="000D3FC9" w:rsidRPr="000D3FC9" w:rsidRDefault="000D3FC9" w:rsidP="000D3FC9">
      <w:pPr>
        <w:pStyle w:val="Addressee"/>
        <w:rPr>
          <w:rFonts w:ascii="SassoonPrimaryInfant" w:hAnsi="SassoonPrimaryInfant"/>
          <w:b/>
          <w:i/>
          <w:sz w:val="28"/>
          <w:szCs w:val="24"/>
        </w:rPr>
      </w:pPr>
      <w:r w:rsidRPr="000D3FC9">
        <w:rPr>
          <w:rFonts w:ascii="SassoonPrimaryInfant" w:hAnsi="SassoonPrimaryInfant"/>
          <w:b/>
          <w:i/>
          <w:sz w:val="28"/>
          <w:szCs w:val="24"/>
        </w:rPr>
        <w:t>Music for Liturgy:</w:t>
      </w:r>
    </w:p>
    <w:p w14:paraId="4FF4D2AB" w14:textId="77777777" w:rsidR="000D3FC9" w:rsidRPr="000D3FC9" w:rsidRDefault="000D3FC9">
      <w:pPr>
        <w:pStyle w:val="Addressee"/>
        <w:rPr>
          <w:rFonts w:ascii="SassoonPrimaryInfant" w:hAnsi="SassoonPrimaryInfant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5098"/>
      </w:tblGrid>
      <w:tr w:rsidR="000D3FC9" w:rsidRPr="000D3FC9" w14:paraId="410DAD6F" w14:textId="77777777" w:rsidTr="000D3FC9">
        <w:tc>
          <w:tcPr>
            <w:tcW w:w="2547" w:type="dxa"/>
          </w:tcPr>
          <w:p w14:paraId="7E42D6EA" w14:textId="77777777" w:rsidR="000D3FC9" w:rsidRPr="000D3FC9" w:rsidRDefault="000D3FC9">
            <w:pPr>
              <w:pStyle w:val="Addresse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SassoonPrimaryInfant" w:hAnsi="SassoonPrimaryInfant"/>
                <w:sz w:val="24"/>
                <w:szCs w:val="24"/>
              </w:rPr>
            </w:pPr>
            <w:r w:rsidRPr="000D3FC9">
              <w:rPr>
                <w:rFonts w:ascii="SassoonPrimaryInfant" w:hAnsi="SassoonPrimaryInfant"/>
                <w:sz w:val="24"/>
                <w:szCs w:val="24"/>
              </w:rPr>
              <w:t>Gathering</w:t>
            </w:r>
          </w:p>
        </w:tc>
        <w:tc>
          <w:tcPr>
            <w:tcW w:w="5098" w:type="dxa"/>
          </w:tcPr>
          <w:p w14:paraId="653BC551" w14:textId="77777777" w:rsidR="000D3FC9" w:rsidRPr="000D3FC9" w:rsidRDefault="000D3FC9">
            <w:pPr>
              <w:pStyle w:val="Addresse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Be thou my vision (</w:t>
            </w:r>
            <w:proofErr w:type="spellStart"/>
            <w:r>
              <w:rPr>
                <w:rFonts w:ascii="SassoonPrimaryInfant" w:hAnsi="SassoonPrimaryInfant"/>
                <w:sz w:val="24"/>
                <w:szCs w:val="24"/>
              </w:rPr>
              <w:t>celtic</w:t>
            </w:r>
            <w:proofErr w:type="spellEnd"/>
            <w:r>
              <w:rPr>
                <w:rFonts w:ascii="SassoonPrimaryInfant" w:hAnsi="SassoonPrimaryInfant"/>
                <w:sz w:val="24"/>
                <w:szCs w:val="24"/>
              </w:rPr>
              <w:t>)</w:t>
            </w:r>
          </w:p>
        </w:tc>
      </w:tr>
      <w:tr w:rsidR="000D3FC9" w:rsidRPr="000D3FC9" w14:paraId="00A47749" w14:textId="77777777" w:rsidTr="000D3FC9">
        <w:tc>
          <w:tcPr>
            <w:tcW w:w="2547" w:type="dxa"/>
          </w:tcPr>
          <w:p w14:paraId="44C36293" w14:textId="77777777" w:rsidR="000D3FC9" w:rsidRPr="000D3FC9" w:rsidRDefault="000D3FC9">
            <w:pPr>
              <w:pStyle w:val="Addresse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Gloria</w:t>
            </w:r>
          </w:p>
        </w:tc>
        <w:tc>
          <w:tcPr>
            <w:tcW w:w="5098" w:type="dxa"/>
          </w:tcPr>
          <w:p w14:paraId="16A986C8" w14:textId="77777777" w:rsidR="000D3FC9" w:rsidRPr="000D3FC9" w:rsidRDefault="000D3FC9">
            <w:pPr>
              <w:pStyle w:val="Addresse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Mass of St Luke (Mike Stanley)</w:t>
            </w:r>
          </w:p>
        </w:tc>
      </w:tr>
      <w:tr w:rsidR="000D3FC9" w:rsidRPr="000D3FC9" w14:paraId="24C9789B" w14:textId="77777777" w:rsidTr="000D3FC9">
        <w:tc>
          <w:tcPr>
            <w:tcW w:w="2547" w:type="dxa"/>
          </w:tcPr>
          <w:p w14:paraId="4080C9B7" w14:textId="77777777" w:rsidR="000D3FC9" w:rsidRPr="000D3FC9" w:rsidRDefault="000D3FC9">
            <w:pPr>
              <w:pStyle w:val="Addresse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Gospel Acclamation</w:t>
            </w:r>
          </w:p>
        </w:tc>
        <w:tc>
          <w:tcPr>
            <w:tcW w:w="5098" w:type="dxa"/>
          </w:tcPr>
          <w:p w14:paraId="27C7530A" w14:textId="77777777" w:rsidR="000D3FC9" w:rsidRPr="000D3FC9" w:rsidRDefault="000D3FC9">
            <w:pPr>
              <w:pStyle w:val="Addresse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Open our eyes</w:t>
            </w:r>
          </w:p>
        </w:tc>
      </w:tr>
      <w:tr w:rsidR="000D3FC9" w:rsidRPr="000D3FC9" w14:paraId="2FE960AD" w14:textId="77777777" w:rsidTr="000D3FC9">
        <w:tc>
          <w:tcPr>
            <w:tcW w:w="2547" w:type="dxa"/>
          </w:tcPr>
          <w:p w14:paraId="6024A135" w14:textId="77777777" w:rsidR="000D3FC9" w:rsidRPr="000D3FC9" w:rsidRDefault="000D3FC9">
            <w:pPr>
              <w:pStyle w:val="Addresse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Offertory</w:t>
            </w:r>
          </w:p>
        </w:tc>
        <w:tc>
          <w:tcPr>
            <w:tcW w:w="5098" w:type="dxa"/>
          </w:tcPr>
          <w:p w14:paraId="7849525B" w14:textId="77777777" w:rsidR="000D3FC9" w:rsidRPr="000D3FC9" w:rsidRDefault="000D3FC9">
            <w:pPr>
              <w:pStyle w:val="Addresse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All who are thirsty (Get Music)</w:t>
            </w:r>
          </w:p>
        </w:tc>
      </w:tr>
      <w:tr w:rsidR="000D3FC9" w:rsidRPr="000D3FC9" w14:paraId="19837DBD" w14:textId="77777777" w:rsidTr="000D3FC9">
        <w:tc>
          <w:tcPr>
            <w:tcW w:w="2547" w:type="dxa"/>
          </w:tcPr>
          <w:p w14:paraId="272E8AD1" w14:textId="77777777" w:rsidR="000D3FC9" w:rsidRPr="000D3FC9" w:rsidRDefault="000D3FC9">
            <w:pPr>
              <w:pStyle w:val="Addresse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Sanctus </w:t>
            </w:r>
          </w:p>
        </w:tc>
        <w:tc>
          <w:tcPr>
            <w:tcW w:w="5098" w:type="dxa"/>
          </w:tcPr>
          <w:p w14:paraId="3F902FB8" w14:textId="77777777" w:rsidR="000D3FC9" w:rsidRPr="000D3FC9" w:rsidRDefault="000D3FC9">
            <w:pPr>
              <w:pStyle w:val="Addresse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Mass of St Luke (Mike Stanley)</w:t>
            </w:r>
          </w:p>
        </w:tc>
      </w:tr>
      <w:tr w:rsidR="000D3FC9" w:rsidRPr="000D3FC9" w14:paraId="2CFC4CBF" w14:textId="77777777" w:rsidTr="000D3FC9">
        <w:tc>
          <w:tcPr>
            <w:tcW w:w="2547" w:type="dxa"/>
          </w:tcPr>
          <w:p w14:paraId="647B719B" w14:textId="77777777" w:rsidR="000D3FC9" w:rsidRPr="000D3FC9" w:rsidRDefault="000D3FC9" w:rsidP="000D3FC9">
            <w:pPr>
              <w:pStyle w:val="Addresse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Memorial Acclamation  </w:t>
            </w:r>
          </w:p>
        </w:tc>
        <w:tc>
          <w:tcPr>
            <w:tcW w:w="5098" w:type="dxa"/>
          </w:tcPr>
          <w:p w14:paraId="6EC23F1E" w14:textId="77777777" w:rsidR="000D3FC9" w:rsidRPr="000D3FC9" w:rsidRDefault="000D3FC9" w:rsidP="000D3FC9">
            <w:pPr>
              <w:pStyle w:val="Addresse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Mass of St Luke (Mike Stanley)</w:t>
            </w:r>
          </w:p>
        </w:tc>
      </w:tr>
      <w:tr w:rsidR="000D3FC9" w:rsidRPr="000D3FC9" w14:paraId="27C5001A" w14:textId="77777777" w:rsidTr="000D3FC9">
        <w:tc>
          <w:tcPr>
            <w:tcW w:w="2547" w:type="dxa"/>
          </w:tcPr>
          <w:p w14:paraId="6619161F" w14:textId="77777777" w:rsidR="000D3FC9" w:rsidRPr="000D3FC9" w:rsidRDefault="000D3FC9" w:rsidP="000D3FC9">
            <w:pPr>
              <w:pStyle w:val="Addresse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Amen</w:t>
            </w:r>
          </w:p>
        </w:tc>
        <w:tc>
          <w:tcPr>
            <w:tcW w:w="5098" w:type="dxa"/>
          </w:tcPr>
          <w:p w14:paraId="6B72A230" w14:textId="77777777" w:rsidR="000D3FC9" w:rsidRPr="000D3FC9" w:rsidRDefault="000D3FC9" w:rsidP="000D3FC9">
            <w:pPr>
              <w:pStyle w:val="Addresse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Spoken</w:t>
            </w:r>
          </w:p>
        </w:tc>
      </w:tr>
      <w:tr w:rsidR="000D3FC9" w:rsidRPr="000D3FC9" w14:paraId="48A8C078" w14:textId="77777777" w:rsidTr="000D3FC9">
        <w:tc>
          <w:tcPr>
            <w:tcW w:w="2547" w:type="dxa"/>
          </w:tcPr>
          <w:p w14:paraId="4BA1B83E" w14:textId="77777777" w:rsidR="000D3FC9" w:rsidRPr="000D3FC9" w:rsidRDefault="000D3FC9" w:rsidP="000D3FC9">
            <w:pPr>
              <w:pStyle w:val="Addresse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Our Father</w:t>
            </w:r>
          </w:p>
        </w:tc>
        <w:tc>
          <w:tcPr>
            <w:tcW w:w="5098" w:type="dxa"/>
          </w:tcPr>
          <w:p w14:paraId="1625F15A" w14:textId="77777777" w:rsidR="000D3FC9" w:rsidRPr="000D3FC9" w:rsidRDefault="000D3FC9" w:rsidP="000D3FC9">
            <w:pPr>
              <w:pStyle w:val="Addresse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Spoken</w:t>
            </w:r>
          </w:p>
        </w:tc>
      </w:tr>
      <w:tr w:rsidR="000D3FC9" w:rsidRPr="000D3FC9" w14:paraId="21A51662" w14:textId="77777777" w:rsidTr="000D3FC9">
        <w:tc>
          <w:tcPr>
            <w:tcW w:w="2547" w:type="dxa"/>
          </w:tcPr>
          <w:p w14:paraId="0CEC8CF8" w14:textId="77777777" w:rsidR="000D3FC9" w:rsidRDefault="000D3FC9" w:rsidP="000D3FC9">
            <w:pPr>
              <w:pStyle w:val="Addresse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Lamb of God </w:t>
            </w:r>
          </w:p>
        </w:tc>
        <w:tc>
          <w:tcPr>
            <w:tcW w:w="5098" w:type="dxa"/>
          </w:tcPr>
          <w:p w14:paraId="69E8C39C" w14:textId="77777777" w:rsidR="000D3FC9" w:rsidRPr="000D3FC9" w:rsidRDefault="000D3FC9" w:rsidP="000D3FC9">
            <w:pPr>
              <w:pStyle w:val="Addresse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Mass of St Luke (Mike Stanley)</w:t>
            </w:r>
          </w:p>
        </w:tc>
      </w:tr>
      <w:tr w:rsidR="000D3FC9" w:rsidRPr="000D3FC9" w14:paraId="5D6E4856" w14:textId="77777777" w:rsidTr="000D3FC9">
        <w:tc>
          <w:tcPr>
            <w:tcW w:w="2547" w:type="dxa"/>
          </w:tcPr>
          <w:p w14:paraId="555877DB" w14:textId="77777777" w:rsidR="000D3FC9" w:rsidRDefault="000D3FC9" w:rsidP="000D3FC9">
            <w:pPr>
              <w:pStyle w:val="Addresse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Communion </w:t>
            </w:r>
          </w:p>
        </w:tc>
        <w:tc>
          <w:tcPr>
            <w:tcW w:w="5098" w:type="dxa"/>
          </w:tcPr>
          <w:p w14:paraId="3DFAE69F" w14:textId="77777777" w:rsidR="000D3FC9" w:rsidRDefault="000D3FC9" w:rsidP="000D3FC9">
            <w:pPr>
              <w:pStyle w:val="Addresse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10,000 Reasons (Matt Redmond)</w:t>
            </w:r>
          </w:p>
        </w:tc>
      </w:tr>
      <w:tr w:rsidR="000D3FC9" w:rsidRPr="000D3FC9" w14:paraId="507FF827" w14:textId="77777777" w:rsidTr="000D3FC9">
        <w:tc>
          <w:tcPr>
            <w:tcW w:w="2547" w:type="dxa"/>
          </w:tcPr>
          <w:p w14:paraId="6AD9FEA1" w14:textId="77777777" w:rsidR="000D3FC9" w:rsidRDefault="000D3FC9" w:rsidP="000D3FC9">
            <w:pPr>
              <w:pStyle w:val="Addresse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5098" w:type="dxa"/>
          </w:tcPr>
          <w:p w14:paraId="480A5C33" w14:textId="6CDBE085" w:rsidR="000D3FC9" w:rsidRDefault="00382B9B" w:rsidP="000D3FC9">
            <w:pPr>
              <w:pStyle w:val="Addresse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Bread of Life (CJM)</w:t>
            </w:r>
            <w:bookmarkStart w:id="0" w:name="_GoBack"/>
            <w:bookmarkEnd w:id="0"/>
          </w:p>
        </w:tc>
      </w:tr>
      <w:tr w:rsidR="000D3FC9" w:rsidRPr="000D3FC9" w14:paraId="4A19E4BF" w14:textId="77777777" w:rsidTr="000D3FC9">
        <w:tc>
          <w:tcPr>
            <w:tcW w:w="2547" w:type="dxa"/>
          </w:tcPr>
          <w:p w14:paraId="585FD206" w14:textId="77777777" w:rsidR="000D3FC9" w:rsidRDefault="000D3FC9" w:rsidP="000D3FC9">
            <w:pPr>
              <w:pStyle w:val="Addresse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SassoonPrimaryInfant" w:hAnsi="SassoonPrimaryInfant"/>
                <w:sz w:val="24"/>
                <w:szCs w:val="24"/>
              </w:rPr>
            </w:pPr>
          </w:p>
        </w:tc>
        <w:tc>
          <w:tcPr>
            <w:tcW w:w="5098" w:type="dxa"/>
          </w:tcPr>
          <w:p w14:paraId="6F09128F" w14:textId="77777777" w:rsidR="000D3FC9" w:rsidRDefault="000D3FC9" w:rsidP="000D3FC9">
            <w:pPr>
              <w:pStyle w:val="Addresse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This is Me (Greatest Showman)</w:t>
            </w:r>
          </w:p>
        </w:tc>
      </w:tr>
      <w:tr w:rsidR="000D3FC9" w:rsidRPr="000D3FC9" w14:paraId="187D67D9" w14:textId="77777777" w:rsidTr="000D3FC9">
        <w:tc>
          <w:tcPr>
            <w:tcW w:w="2547" w:type="dxa"/>
          </w:tcPr>
          <w:p w14:paraId="5E694355" w14:textId="77777777" w:rsidR="000D3FC9" w:rsidRDefault="000D3FC9" w:rsidP="000D3FC9">
            <w:pPr>
              <w:pStyle w:val="Addresse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Recessional </w:t>
            </w:r>
          </w:p>
        </w:tc>
        <w:tc>
          <w:tcPr>
            <w:tcW w:w="5098" w:type="dxa"/>
          </w:tcPr>
          <w:p w14:paraId="07490CD1" w14:textId="77777777" w:rsidR="000D3FC9" w:rsidRDefault="000D3FC9" w:rsidP="000D3FC9">
            <w:pPr>
              <w:pStyle w:val="Addressee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 xml:space="preserve">My Lighthouse (Rend Collective) </w:t>
            </w:r>
          </w:p>
        </w:tc>
      </w:tr>
    </w:tbl>
    <w:p w14:paraId="1E05B2F8" w14:textId="77777777" w:rsidR="000D3FC9" w:rsidRPr="000D3FC9" w:rsidRDefault="000D3FC9">
      <w:pPr>
        <w:pStyle w:val="Addressee"/>
        <w:rPr>
          <w:rFonts w:ascii="SassoonPrimaryInfant" w:hAnsi="SassoonPrimaryInfant"/>
          <w:sz w:val="24"/>
          <w:szCs w:val="24"/>
        </w:rPr>
      </w:pPr>
    </w:p>
    <w:p w14:paraId="5BAFA457" w14:textId="77777777" w:rsidR="00CE11E5" w:rsidRPr="000D3FC9" w:rsidRDefault="00CE11E5">
      <w:pPr>
        <w:pStyle w:val="Addressee"/>
        <w:rPr>
          <w:rFonts w:ascii="SassoonPrimaryInfant" w:hAnsi="SassoonPrimaryInfant"/>
          <w:sz w:val="24"/>
          <w:szCs w:val="24"/>
        </w:rPr>
      </w:pPr>
    </w:p>
    <w:p w14:paraId="7C408C0C" w14:textId="77777777" w:rsidR="00CE11E5" w:rsidRPr="000D3FC9" w:rsidRDefault="009F0146" w:rsidP="009F0146">
      <w:pPr>
        <w:pStyle w:val="Addressee"/>
        <w:tabs>
          <w:tab w:val="left" w:pos="6180"/>
        </w:tabs>
        <w:rPr>
          <w:rFonts w:ascii="SassoonPrimaryInfant" w:hAnsi="SassoonPrimaryInfant"/>
          <w:sz w:val="24"/>
          <w:szCs w:val="24"/>
        </w:rPr>
      </w:pPr>
      <w:r w:rsidRPr="000D3FC9">
        <w:rPr>
          <w:rFonts w:ascii="SassoonPrimaryInfant" w:hAnsi="SassoonPrimaryInfant"/>
          <w:sz w:val="24"/>
          <w:szCs w:val="24"/>
        </w:rPr>
        <w:tab/>
      </w:r>
    </w:p>
    <w:p w14:paraId="53499E85" w14:textId="77777777" w:rsidR="00CE11E5" w:rsidRPr="000D3FC9" w:rsidRDefault="00CE11E5">
      <w:pPr>
        <w:pStyle w:val="Addressee"/>
        <w:rPr>
          <w:rFonts w:ascii="SassoonPrimaryInfant" w:hAnsi="SassoonPrimaryInfant"/>
          <w:sz w:val="24"/>
          <w:szCs w:val="24"/>
        </w:rPr>
      </w:pPr>
    </w:p>
    <w:p w14:paraId="4A533F63" w14:textId="77777777" w:rsidR="00CE11E5" w:rsidRPr="000D3FC9" w:rsidRDefault="00CE11E5">
      <w:pPr>
        <w:pStyle w:val="Addressee"/>
        <w:rPr>
          <w:rFonts w:ascii="SassoonPrimaryInfant" w:hAnsi="SassoonPrimaryInfant"/>
          <w:sz w:val="24"/>
          <w:szCs w:val="24"/>
        </w:rPr>
      </w:pPr>
    </w:p>
    <w:p w14:paraId="76B3A875" w14:textId="77777777" w:rsidR="00CE11E5" w:rsidRPr="000D3FC9" w:rsidRDefault="00CE11E5">
      <w:pPr>
        <w:pStyle w:val="Addressee"/>
        <w:rPr>
          <w:rFonts w:ascii="SassoonPrimaryInfant" w:hAnsi="SassoonPrimaryInfant"/>
          <w:sz w:val="24"/>
          <w:szCs w:val="24"/>
        </w:rPr>
      </w:pPr>
    </w:p>
    <w:p w14:paraId="65527521" w14:textId="77777777" w:rsidR="00CE11E5" w:rsidRPr="000D3FC9" w:rsidRDefault="00CE11E5">
      <w:pPr>
        <w:pStyle w:val="Addressee"/>
        <w:rPr>
          <w:rFonts w:ascii="SassoonPrimaryInfant" w:hAnsi="SassoonPrimaryInfant"/>
          <w:sz w:val="24"/>
          <w:szCs w:val="24"/>
        </w:rPr>
      </w:pPr>
    </w:p>
    <w:p w14:paraId="27647118" w14:textId="77777777" w:rsidR="00CE11E5" w:rsidRPr="000D3FC9" w:rsidRDefault="00CE11E5">
      <w:pPr>
        <w:pStyle w:val="Addressee"/>
        <w:rPr>
          <w:rFonts w:ascii="SassoonPrimaryInfant" w:hAnsi="SassoonPrimaryInfant"/>
          <w:sz w:val="24"/>
          <w:szCs w:val="24"/>
        </w:rPr>
      </w:pPr>
    </w:p>
    <w:p w14:paraId="53537418" w14:textId="77777777" w:rsidR="00CE11E5" w:rsidRPr="000D3FC9" w:rsidRDefault="00CE11E5">
      <w:pPr>
        <w:pStyle w:val="Addressee"/>
        <w:rPr>
          <w:rFonts w:ascii="SassoonPrimaryInfant" w:hAnsi="SassoonPrimaryInfant"/>
          <w:sz w:val="24"/>
          <w:szCs w:val="24"/>
        </w:rPr>
      </w:pPr>
    </w:p>
    <w:p w14:paraId="43999668" w14:textId="77777777" w:rsidR="00CE11E5" w:rsidRPr="000D3FC9" w:rsidRDefault="00CE11E5">
      <w:pPr>
        <w:pStyle w:val="Addressee"/>
        <w:rPr>
          <w:rFonts w:ascii="SassoonPrimaryInfant" w:hAnsi="SassoonPrimaryInfant"/>
          <w:sz w:val="24"/>
          <w:szCs w:val="24"/>
        </w:rPr>
      </w:pPr>
    </w:p>
    <w:p w14:paraId="762BFDE0" w14:textId="77777777" w:rsidR="00CE11E5" w:rsidRPr="000D3FC9" w:rsidRDefault="00CE11E5">
      <w:pPr>
        <w:pStyle w:val="Addressee"/>
        <w:rPr>
          <w:rFonts w:ascii="SassoonPrimaryInfant" w:hAnsi="SassoonPrimaryInfant"/>
          <w:sz w:val="24"/>
          <w:szCs w:val="24"/>
        </w:rPr>
      </w:pPr>
    </w:p>
    <w:p w14:paraId="10B78260" w14:textId="77777777" w:rsidR="00CE11E5" w:rsidRPr="000D3FC9" w:rsidRDefault="00CE11E5">
      <w:pPr>
        <w:pStyle w:val="Addressee"/>
        <w:rPr>
          <w:rFonts w:ascii="SassoonPrimaryInfant" w:hAnsi="SassoonPrimaryInfant"/>
          <w:sz w:val="24"/>
          <w:szCs w:val="24"/>
        </w:rPr>
      </w:pPr>
    </w:p>
    <w:p w14:paraId="6B11440F" w14:textId="77777777" w:rsidR="00CE11E5" w:rsidRPr="000D3FC9" w:rsidRDefault="00CE11E5">
      <w:pPr>
        <w:pStyle w:val="Addressee"/>
        <w:rPr>
          <w:rFonts w:ascii="SassoonPrimaryInfant" w:hAnsi="SassoonPrimaryInfant"/>
          <w:sz w:val="24"/>
          <w:szCs w:val="24"/>
        </w:rPr>
      </w:pPr>
    </w:p>
    <w:p w14:paraId="106CF394" w14:textId="77777777" w:rsidR="00CE11E5" w:rsidRPr="000D3FC9" w:rsidRDefault="00CE11E5">
      <w:pPr>
        <w:pStyle w:val="Addressee"/>
        <w:rPr>
          <w:rFonts w:ascii="SassoonPrimaryInfant" w:hAnsi="SassoonPrimaryInfant"/>
          <w:sz w:val="24"/>
          <w:szCs w:val="24"/>
        </w:rPr>
      </w:pPr>
    </w:p>
    <w:p w14:paraId="3EC93F9F" w14:textId="77777777" w:rsidR="00CE11E5" w:rsidRPr="000D3FC9" w:rsidRDefault="00CE11E5">
      <w:pPr>
        <w:pStyle w:val="Addressee"/>
        <w:rPr>
          <w:rFonts w:ascii="SassoonPrimaryInfant" w:hAnsi="SassoonPrimaryInfant"/>
          <w:sz w:val="24"/>
          <w:szCs w:val="24"/>
        </w:rPr>
      </w:pPr>
    </w:p>
    <w:p w14:paraId="499A7BD8" w14:textId="77777777" w:rsidR="00CE11E5" w:rsidRPr="000D3FC9" w:rsidRDefault="00CE11E5">
      <w:pPr>
        <w:pStyle w:val="Addressee"/>
        <w:rPr>
          <w:rFonts w:ascii="SassoonPrimaryInfant" w:hAnsi="SassoonPrimaryInfant"/>
          <w:sz w:val="24"/>
          <w:szCs w:val="24"/>
        </w:rPr>
      </w:pPr>
    </w:p>
    <w:p w14:paraId="468DF971" w14:textId="77777777" w:rsidR="00CE11E5" w:rsidRPr="000D3FC9" w:rsidRDefault="00CE11E5">
      <w:pPr>
        <w:pStyle w:val="Addressee"/>
        <w:rPr>
          <w:rFonts w:ascii="SassoonPrimaryInfant" w:hAnsi="SassoonPrimaryInfant"/>
          <w:sz w:val="24"/>
          <w:szCs w:val="24"/>
        </w:rPr>
      </w:pPr>
    </w:p>
    <w:p w14:paraId="4FA73413" w14:textId="77777777" w:rsidR="00CE11E5" w:rsidRPr="000D3FC9" w:rsidRDefault="00CE11E5">
      <w:pPr>
        <w:pStyle w:val="Addressee"/>
        <w:rPr>
          <w:rFonts w:ascii="SassoonPrimaryInfant" w:hAnsi="SassoonPrimaryInfant"/>
          <w:sz w:val="24"/>
          <w:szCs w:val="24"/>
        </w:rPr>
      </w:pPr>
    </w:p>
    <w:p w14:paraId="5C859671" w14:textId="77777777" w:rsidR="00CE11E5" w:rsidRPr="000D3FC9" w:rsidRDefault="00CE11E5">
      <w:pPr>
        <w:pStyle w:val="Addressee"/>
        <w:rPr>
          <w:rFonts w:ascii="SassoonPrimaryInfant" w:hAnsi="SassoonPrimaryInfant"/>
          <w:sz w:val="24"/>
          <w:szCs w:val="24"/>
        </w:rPr>
      </w:pPr>
    </w:p>
    <w:p w14:paraId="0BE94937" w14:textId="77777777" w:rsidR="00CE11E5" w:rsidRPr="000D3FC9" w:rsidRDefault="00CE11E5">
      <w:pPr>
        <w:pStyle w:val="Addressee"/>
        <w:rPr>
          <w:rFonts w:ascii="SassoonPrimaryInfant" w:hAnsi="SassoonPrimaryInfant"/>
          <w:sz w:val="24"/>
          <w:szCs w:val="24"/>
        </w:rPr>
      </w:pPr>
    </w:p>
    <w:p w14:paraId="0FAA867E" w14:textId="77777777" w:rsidR="00CE11E5" w:rsidRPr="000D3FC9" w:rsidRDefault="00CE11E5">
      <w:pPr>
        <w:pStyle w:val="Addressee"/>
        <w:rPr>
          <w:rFonts w:ascii="SassoonPrimaryInfant" w:hAnsi="SassoonPrimaryInfant"/>
          <w:sz w:val="24"/>
          <w:szCs w:val="24"/>
        </w:rPr>
      </w:pPr>
    </w:p>
    <w:p w14:paraId="1BF65C81" w14:textId="77777777" w:rsidR="00CE11E5" w:rsidRPr="000D3FC9" w:rsidRDefault="00CE11E5">
      <w:pPr>
        <w:pStyle w:val="Addressee"/>
        <w:rPr>
          <w:rFonts w:ascii="SassoonPrimaryInfant" w:hAnsi="SassoonPrimaryInfant"/>
          <w:sz w:val="24"/>
          <w:szCs w:val="24"/>
        </w:rPr>
      </w:pPr>
    </w:p>
    <w:p w14:paraId="55477457" w14:textId="77777777" w:rsidR="00CE11E5" w:rsidRPr="000D3FC9" w:rsidRDefault="00CE11E5">
      <w:pPr>
        <w:pStyle w:val="Addressee"/>
        <w:rPr>
          <w:rFonts w:ascii="SassoonPrimaryInfant" w:hAnsi="SassoonPrimaryInfant"/>
          <w:sz w:val="24"/>
          <w:szCs w:val="24"/>
        </w:rPr>
      </w:pPr>
    </w:p>
    <w:p w14:paraId="3146FF47" w14:textId="77777777" w:rsidR="00CE11E5" w:rsidRPr="000D3FC9" w:rsidRDefault="00CE11E5">
      <w:pPr>
        <w:pStyle w:val="Addressee"/>
        <w:rPr>
          <w:rFonts w:ascii="SassoonPrimaryInfant" w:hAnsi="SassoonPrimaryInfant"/>
          <w:sz w:val="24"/>
          <w:szCs w:val="24"/>
        </w:rPr>
      </w:pPr>
    </w:p>
    <w:p w14:paraId="0BBC2030" w14:textId="77777777" w:rsidR="00CE11E5" w:rsidRPr="000D3FC9" w:rsidRDefault="00CE11E5">
      <w:pPr>
        <w:pStyle w:val="Addressee"/>
        <w:rPr>
          <w:rFonts w:ascii="SassoonPrimaryInfant" w:hAnsi="SassoonPrimaryInfant"/>
          <w:sz w:val="24"/>
          <w:szCs w:val="24"/>
        </w:rPr>
      </w:pPr>
    </w:p>
    <w:p w14:paraId="4B2B794D" w14:textId="77777777" w:rsidR="00CE11E5" w:rsidRPr="000D3FC9" w:rsidRDefault="00CE11E5">
      <w:pPr>
        <w:pStyle w:val="Addressee"/>
        <w:rPr>
          <w:rFonts w:ascii="SassoonPrimaryInfant" w:hAnsi="SassoonPrimaryInfant"/>
          <w:sz w:val="24"/>
          <w:szCs w:val="24"/>
        </w:rPr>
      </w:pPr>
    </w:p>
    <w:p w14:paraId="5DD94AB9" w14:textId="77777777" w:rsidR="00CE11E5" w:rsidRPr="000D3FC9" w:rsidRDefault="00CE11E5">
      <w:pPr>
        <w:pStyle w:val="Addressee"/>
        <w:rPr>
          <w:rFonts w:ascii="SassoonPrimaryInfant" w:hAnsi="SassoonPrimaryInfant"/>
          <w:sz w:val="24"/>
          <w:szCs w:val="24"/>
        </w:rPr>
      </w:pPr>
    </w:p>
    <w:p w14:paraId="74148D8B" w14:textId="77777777" w:rsidR="00CE11E5" w:rsidRPr="000D3FC9" w:rsidRDefault="00CE11E5">
      <w:pPr>
        <w:pStyle w:val="Addressee"/>
        <w:rPr>
          <w:rFonts w:ascii="SassoonPrimaryInfant" w:hAnsi="SassoonPrimaryInfant"/>
          <w:sz w:val="24"/>
          <w:szCs w:val="24"/>
        </w:rPr>
      </w:pPr>
    </w:p>
    <w:p w14:paraId="538714BE" w14:textId="77777777" w:rsidR="00CE11E5" w:rsidRPr="000D3FC9" w:rsidRDefault="00CE11E5">
      <w:pPr>
        <w:pStyle w:val="Addressee"/>
        <w:rPr>
          <w:rFonts w:ascii="SassoonPrimaryInfant" w:hAnsi="SassoonPrimaryInfant"/>
          <w:sz w:val="24"/>
          <w:szCs w:val="24"/>
        </w:rPr>
      </w:pPr>
    </w:p>
    <w:p w14:paraId="0033919F" w14:textId="77777777" w:rsidR="00CE11E5" w:rsidRPr="000D3FC9" w:rsidRDefault="00CE11E5">
      <w:pPr>
        <w:pStyle w:val="Addressee"/>
        <w:rPr>
          <w:rFonts w:ascii="SassoonPrimaryInfant" w:hAnsi="SassoonPrimaryInfant"/>
          <w:sz w:val="24"/>
          <w:szCs w:val="24"/>
        </w:rPr>
      </w:pPr>
    </w:p>
    <w:p w14:paraId="55663702" w14:textId="77777777" w:rsidR="00CE11E5" w:rsidRPr="000D3FC9" w:rsidRDefault="00CE11E5">
      <w:pPr>
        <w:pStyle w:val="Addressee"/>
        <w:rPr>
          <w:rFonts w:ascii="SassoonPrimaryInfant" w:hAnsi="SassoonPrimaryInfant"/>
          <w:sz w:val="24"/>
          <w:szCs w:val="24"/>
        </w:rPr>
      </w:pPr>
    </w:p>
    <w:p w14:paraId="4D59350C" w14:textId="77777777" w:rsidR="00CE11E5" w:rsidRPr="000D3FC9" w:rsidRDefault="00CE11E5">
      <w:pPr>
        <w:pStyle w:val="Addressee"/>
        <w:rPr>
          <w:rFonts w:ascii="SassoonPrimaryInfant" w:hAnsi="SassoonPrimaryInfant"/>
          <w:sz w:val="24"/>
          <w:szCs w:val="24"/>
        </w:rPr>
      </w:pPr>
    </w:p>
    <w:p w14:paraId="7254F61B" w14:textId="77777777" w:rsidR="00CE11E5" w:rsidRPr="000D3FC9" w:rsidRDefault="00CE11E5">
      <w:pPr>
        <w:pStyle w:val="Addressee"/>
        <w:rPr>
          <w:rFonts w:ascii="SassoonPrimaryInfant" w:hAnsi="SassoonPrimaryInfant"/>
          <w:sz w:val="24"/>
          <w:szCs w:val="24"/>
        </w:rPr>
      </w:pPr>
    </w:p>
    <w:p w14:paraId="40726777" w14:textId="77777777" w:rsidR="00CE11E5" w:rsidRPr="000D3FC9" w:rsidRDefault="00CE11E5">
      <w:pPr>
        <w:pStyle w:val="Addressee"/>
        <w:rPr>
          <w:rFonts w:ascii="SassoonPrimaryInfant" w:hAnsi="SassoonPrimaryInfant"/>
          <w:sz w:val="24"/>
          <w:szCs w:val="24"/>
        </w:rPr>
      </w:pPr>
    </w:p>
    <w:p w14:paraId="7FF80B3B" w14:textId="77777777" w:rsidR="00CE11E5" w:rsidRPr="000D3FC9" w:rsidRDefault="00CE11E5">
      <w:pPr>
        <w:pStyle w:val="Addressee"/>
        <w:rPr>
          <w:rFonts w:ascii="SassoonPrimaryInfant" w:hAnsi="SassoonPrimaryInfant"/>
          <w:sz w:val="24"/>
          <w:szCs w:val="24"/>
        </w:rPr>
      </w:pPr>
    </w:p>
    <w:p w14:paraId="69D3CFD1" w14:textId="77777777" w:rsidR="00CE11E5" w:rsidRPr="000D3FC9" w:rsidRDefault="00CE11E5">
      <w:pPr>
        <w:pStyle w:val="Addressee"/>
        <w:rPr>
          <w:rFonts w:ascii="SassoonPrimaryInfant" w:hAnsi="SassoonPrimaryInfant"/>
          <w:sz w:val="24"/>
          <w:szCs w:val="24"/>
        </w:rPr>
      </w:pPr>
    </w:p>
    <w:p w14:paraId="7DD868A7" w14:textId="77777777" w:rsidR="00CE11E5" w:rsidRPr="000D3FC9" w:rsidRDefault="00EA7D88">
      <w:pPr>
        <w:pStyle w:val="Addressee"/>
        <w:rPr>
          <w:rFonts w:ascii="SassoonPrimaryInfant" w:hAnsi="SassoonPrimaryInfant"/>
          <w:sz w:val="24"/>
          <w:szCs w:val="24"/>
        </w:rPr>
      </w:pPr>
      <w:r w:rsidRPr="000D3FC9">
        <w:rPr>
          <w:rFonts w:ascii="SassoonPrimaryInfant" w:hAnsi="SassoonPrimaryInfant"/>
          <w:sz w:val="24"/>
          <w:szCs w:val="24"/>
        </w:rPr>
        <w:br/>
      </w:r>
      <w:r w:rsidRPr="000D3FC9">
        <w:rPr>
          <w:rFonts w:ascii="SassoonPrimaryInfant" w:hAnsi="SassoonPrimaryInfant"/>
          <w:sz w:val="24"/>
          <w:szCs w:val="24"/>
        </w:rPr>
        <w:br w:type="page"/>
      </w:r>
    </w:p>
    <w:p w14:paraId="7233C5CD" w14:textId="77777777" w:rsidR="00CE11E5" w:rsidRPr="000D3FC9" w:rsidRDefault="00CE11E5">
      <w:pPr>
        <w:pStyle w:val="Addressee"/>
        <w:rPr>
          <w:rFonts w:ascii="SassoonPrimaryInfant" w:hAnsi="SassoonPrimaryInfant"/>
          <w:sz w:val="24"/>
          <w:szCs w:val="24"/>
        </w:rPr>
      </w:pPr>
    </w:p>
    <w:sectPr w:rsidR="00CE11E5" w:rsidRPr="000D3FC9" w:rsidSect="009F0146">
      <w:headerReference w:type="default" r:id="rId7"/>
      <w:headerReference w:type="first" r:id="rId8"/>
      <w:footerReference w:type="first" r:id="rId9"/>
      <w:pgSz w:w="11906" w:h="16838"/>
      <w:pgMar w:top="3402" w:right="850" w:bottom="1800" w:left="850" w:header="1080" w:footer="108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D27B36" w14:textId="77777777" w:rsidR="000D3FC9" w:rsidRDefault="000D3FC9">
      <w:r>
        <w:separator/>
      </w:r>
    </w:p>
  </w:endnote>
  <w:endnote w:type="continuationSeparator" w:id="0">
    <w:p w14:paraId="048B37E9" w14:textId="77777777" w:rsidR="000D3FC9" w:rsidRDefault="000D3F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altName w:val="Times New Roman"/>
    <w:charset w:val="00"/>
    <w:family w:val="roman"/>
    <w:pitch w:val="default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Baskerville">
    <w:altName w:val="Times New Roman"/>
    <w:panose1 w:val="00000000000000000000"/>
    <w:charset w:val="00"/>
    <w:family w:val="roman"/>
    <w:notTrueType/>
    <w:pitch w:val="default"/>
  </w:font>
  <w:font w:name="Avenir Next Demi 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9F2CB9" w14:textId="77777777" w:rsidR="009F0146" w:rsidRDefault="009F0146">
    <w:pPr>
      <w:pStyle w:val="Footer"/>
    </w:pPr>
    <w:r>
      <w:rPr>
        <w:noProof/>
        <w:lang w:val="en-GB" w:eastAsia="en-GB"/>
      </w:rPr>
      <w:drawing>
        <wp:anchor distT="0" distB="0" distL="0" distR="0" simplePos="0" relativeHeight="251665408" behindDoc="0" locked="0" layoutInCell="1" allowOverlap="1" wp14:anchorId="200393AC" wp14:editId="4444FD35">
          <wp:simplePos x="0" y="0"/>
          <wp:positionH relativeFrom="page">
            <wp:posOffset>13970</wp:posOffset>
          </wp:positionH>
          <wp:positionV relativeFrom="page">
            <wp:posOffset>9175750</wp:posOffset>
          </wp:positionV>
          <wp:extent cx="7560000" cy="1503647"/>
          <wp:effectExtent l="0" t="0" r="0" b="0"/>
          <wp:wrapSquare wrapText="bothSides" distT="0" distB="0" distL="0" distR="0"/>
          <wp:docPr id="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letterhead-footer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 t="5315"/>
                  <a:stretch>
                    <a:fillRect/>
                  </a:stretch>
                </pic:blipFill>
                <pic:spPr>
                  <a:xfrm>
                    <a:off x="0" y="0"/>
                    <a:ext cx="7560000" cy="150364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BAC18D" w14:textId="77777777" w:rsidR="000D3FC9" w:rsidRDefault="000D3FC9">
      <w:r>
        <w:separator/>
      </w:r>
    </w:p>
  </w:footnote>
  <w:footnote w:type="continuationSeparator" w:id="0">
    <w:p w14:paraId="6DA313B1" w14:textId="77777777" w:rsidR="000D3FC9" w:rsidRDefault="000D3F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FACB9E" w14:textId="77777777" w:rsidR="009F0146" w:rsidRDefault="009F0146">
    <w:pPr>
      <w:pStyle w:val="Header"/>
    </w:pPr>
    <w:r>
      <w:rPr>
        <w:noProof/>
        <w:lang w:val="en-GB" w:eastAsia="en-GB"/>
      </w:rPr>
      <w:drawing>
        <wp:anchor distT="0" distB="0" distL="0" distR="0" simplePos="0" relativeHeight="251667456" behindDoc="0" locked="0" layoutInCell="1" allowOverlap="1" wp14:anchorId="5E634F96" wp14:editId="22F11D4A">
          <wp:simplePos x="0" y="0"/>
          <wp:positionH relativeFrom="page">
            <wp:posOffset>-16510</wp:posOffset>
          </wp:positionH>
          <wp:positionV relativeFrom="page">
            <wp:posOffset>15240</wp:posOffset>
          </wp:positionV>
          <wp:extent cx="7560000" cy="1761232"/>
          <wp:effectExtent l="0" t="0" r="0" b="0"/>
          <wp:wrapSquare wrapText="bothSides" distT="0" distB="0" distL="0" distR="0"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cont-header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 l="10213" t="38539" r="23279" b="42072"/>
                  <a:stretch>
                    <a:fillRect/>
                  </a:stretch>
                </pic:blipFill>
                <pic:spPr>
                  <a:xfrm>
                    <a:off x="0" y="0"/>
                    <a:ext cx="7560000" cy="176123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F38F79" w14:textId="77777777" w:rsidR="009F0146" w:rsidRDefault="009F0146">
    <w:pPr>
      <w:pStyle w:val="Header"/>
    </w:pPr>
    <w:r>
      <w:rPr>
        <w:noProof/>
        <w:lang w:val="en-GB" w:eastAsia="en-GB"/>
      </w:rPr>
      <w:drawing>
        <wp:anchor distT="0" distB="0" distL="0" distR="0" simplePos="0" relativeHeight="251663360" behindDoc="0" locked="0" layoutInCell="1" allowOverlap="1" wp14:anchorId="16FD53A9" wp14:editId="0F7F4194">
          <wp:simplePos x="0" y="0"/>
          <wp:positionH relativeFrom="page">
            <wp:posOffset>13970</wp:posOffset>
          </wp:positionH>
          <wp:positionV relativeFrom="page">
            <wp:posOffset>15240</wp:posOffset>
          </wp:positionV>
          <wp:extent cx="7560000" cy="1712789"/>
          <wp:effectExtent l="0" t="0" r="0" b="0"/>
          <wp:wrapTopAndBottom distT="0" distB="0"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etterhead-header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71278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FC9"/>
    <w:rsid w:val="000D283C"/>
    <w:rsid w:val="000D3FC9"/>
    <w:rsid w:val="00126A6C"/>
    <w:rsid w:val="00382B9B"/>
    <w:rsid w:val="009F0146"/>
    <w:rsid w:val="00CE11E5"/>
    <w:rsid w:val="00DC40A3"/>
    <w:rsid w:val="00EA284B"/>
    <w:rsid w:val="00EA7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53ABCCD"/>
  <w15:docId w15:val="{9C1D4A52-ABF7-45E3-9B23-B872259F8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Addressee">
    <w:name w:val="Addressee"/>
    <w:rPr>
      <w:rFonts w:ascii="Avenir Next" w:hAnsi="Avenir Next" w:cs="Arial Unicode MS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9F01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0146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9F014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0146"/>
    <w:rPr>
      <w:sz w:val="24"/>
      <w:szCs w:val="24"/>
      <w:lang w:val="en-US" w:eastAsia="en-US"/>
    </w:rPr>
  </w:style>
  <w:style w:type="table" w:styleId="TableGrid">
    <w:name w:val="Table Grid"/>
    <w:basedOn w:val="TableNormal"/>
    <w:uiPriority w:val="39"/>
    <w:rsid w:val="000D3F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sacredheartcov-my.sharepoint.com/personal/pmadia_sacredheart_coventry_sch_uk/Documents/Letters/Romero%20Stationary%202017/Romero%20Digital%20Letterhead%20-%20Template.dotx" TargetMode="External"/></Relationships>
</file>

<file path=word/theme/theme1.xml><?xml version="1.0" encoding="utf-8"?>
<a:theme xmlns:a="http://schemas.openxmlformats.org/drawingml/2006/main" name="03_Theme_Letter">
  <a:themeElements>
    <a:clrScheme name="03_Theme_Letter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0091C2"/>
      </a:accent1>
      <a:accent2>
        <a:srgbClr val="5EA03C"/>
      </a:accent2>
      <a:accent3>
        <a:srgbClr val="E5B400"/>
      </a:accent3>
      <a:accent4>
        <a:srgbClr val="E55F00"/>
      </a:accent4>
      <a:accent5>
        <a:srgbClr val="E63A11"/>
      </a:accent5>
      <a:accent6>
        <a:srgbClr val="6822AA"/>
      </a:accent6>
      <a:hlink>
        <a:srgbClr val="0000FF"/>
      </a:hlink>
      <a:folHlink>
        <a:srgbClr val="FF00FF"/>
      </a:folHlink>
    </a:clrScheme>
    <a:fontScheme name="03_Theme_Letter">
      <a:majorFont>
        <a:latin typeface="Baskerville"/>
        <a:ea typeface="Baskerville"/>
        <a:cs typeface="Baskerville"/>
      </a:majorFont>
      <a:minorFont>
        <a:latin typeface="Avenir Next Demi Bold"/>
        <a:ea typeface="Avenir Next Demi Bold"/>
        <a:cs typeface="Avenir Next Demi Bold"/>
      </a:minorFont>
    </a:fontScheme>
    <a:fmtScheme name="03_Theme_Lett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3">
            <a:lumOff val="4781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1" u="none" strike="noStrike" cap="none" spc="0" normalizeH="0" baseline="0">
            <a:ln>
              <a:noFill/>
            </a:ln>
            <a:solidFill>
              <a:srgbClr val="222222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29CA17-21D5-4926-ACF9-573A59486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Romero%20Digital%20Letterhead%20-%20Template</Template>
  <TotalTime>6</TotalTime>
  <Pages>3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 Madia (Admin)</dc:creator>
  <cp:lastModifiedBy>Paul Madia</cp:lastModifiedBy>
  <cp:revision>2</cp:revision>
  <dcterms:created xsi:type="dcterms:W3CDTF">2018-05-02T05:35:00Z</dcterms:created>
  <dcterms:modified xsi:type="dcterms:W3CDTF">2018-05-02T16:00:00Z</dcterms:modified>
</cp:coreProperties>
</file>